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CE846" w14:textId="77777777" w:rsidR="00DA5D91" w:rsidRPr="00214103" w:rsidRDefault="00DA5D91" w:rsidP="00633F6E">
      <w:pPr>
        <w:ind w:left="5670" w:right="-6"/>
        <w:jc w:val="center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          </w:t>
      </w:r>
      <w:r w:rsidR="005936E6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14:paraId="36F77682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14:paraId="4E8A3217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</w:p>
    <w:p w14:paraId="26B08688" w14:textId="77777777" w:rsidR="00DA5D91" w:rsidRPr="00633F6E" w:rsidRDefault="00DA5D91" w:rsidP="00633F6E">
      <w:pPr>
        <w:spacing w:line="360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D01D6D" w:rsidRPr="00633F6E">
        <w:rPr>
          <w:rFonts w:ascii="Times New Roman" w:hAnsi="Times New Roman"/>
          <w:sz w:val="26"/>
          <w:szCs w:val="26"/>
          <w:lang w:val="en-US"/>
        </w:rPr>
        <w:t>Emil Ceban</w:t>
      </w:r>
    </w:p>
    <w:p w14:paraId="5D25D1A4" w14:textId="5E5A47ED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>____  _______</w:t>
      </w:r>
      <w:r w:rsidR="00633F6E">
        <w:rPr>
          <w:rFonts w:ascii="Times New Roman" w:hAnsi="Times New Roman"/>
          <w:sz w:val="26"/>
          <w:szCs w:val="26"/>
          <w:lang w:val="en-US"/>
        </w:rPr>
        <w:t>_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                                                                         </w:t>
      </w:r>
    </w:p>
    <w:p w14:paraId="0EE8704D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628E6C9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E53E0C" w:rsidRPr="00214103">
        <w:rPr>
          <w:rFonts w:ascii="Times New Roman" w:hAnsi="Times New Roman"/>
          <w:sz w:val="26"/>
          <w:szCs w:val="26"/>
          <w:lang w:val="ro-RO"/>
        </w:rPr>
        <w:t xml:space="preserve">                             </w:t>
      </w:r>
    </w:p>
    <w:p w14:paraId="6A2A51F5" w14:textId="77777777" w:rsidR="00DA5D91" w:rsidRPr="00274691" w:rsidRDefault="00DA5D91" w:rsidP="00274691">
      <w:pPr>
        <w:jc w:val="center"/>
        <w:rPr>
          <w:rFonts w:ascii="Times New Roman" w:hAnsi="Times New Roman"/>
          <w:bCs/>
          <w:i/>
          <w:iCs/>
          <w:sz w:val="26"/>
          <w:szCs w:val="26"/>
          <w:lang w:val="ro-RO"/>
        </w:rPr>
      </w:pPr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>Stimate Domnule  Rector,</w:t>
      </w:r>
    </w:p>
    <w:p w14:paraId="749712E5" w14:textId="77777777" w:rsidR="00DA5D91" w:rsidRPr="00214103" w:rsidRDefault="00DA5D91" w:rsidP="00921B97">
      <w:pPr>
        <w:spacing w:line="276" w:lineRule="auto"/>
        <w:jc w:val="center"/>
        <w:rPr>
          <w:rFonts w:ascii="Times New Roman" w:hAnsi="Times New Roman"/>
          <w:i/>
          <w:iCs/>
          <w:sz w:val="26"/>
          <w:szCs w:val="26"/>
          <w:lang w:val="ro-RO"/>
        </w:rPr>
      </w:pPr>
    </w:p>
    <w:p w14:paraId="62BCD4CC" w14:textId="45546785" w:rsidR="00DA5D91" w:rsidRPr="00214103" w:rsidRDefault="00DA5D91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Subsemnatul</w:t>
      </w:r>
      <w:r w:rsidR="00633F6E">
        <w:rPr>
          <w:rFonts w:ascii="Times New Roman" w:hAnsi="Times New Roman"/>
          <w:sz w:val="26"/>
          <w:szCs w:val="26"/>
          <w:lang w:val="ro-RO"/>
        </w:rPr>
        <w:t>(a)</w:t>
      </w:r>
      <w:r w:rsidR="00753193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Nume P</w:t>
      </w:r>
      <w:r w:rsidR="00633F6E"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hab./șt. med./farm., prof./conf. univ., șef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 xml:space="preserve"> Departament/ Disciplină/ Catedră de denumirea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>,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36485D" w:rsidRPr="00214103">
        <w:rPr>
          <w:rFonts w:ascii="Times New Roman" w:hAnsi="Times New Roman"/>
          <w:sz w:val="26"/>
          <w:szCs w:val="26"/>
          <w:lang w:val="ro-RO"/>
        </w:rPr>
        <w:t>solicit permisiunea Dumneavoastră privind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înscrierea </w:t>
      </w:r>
      <w:r w:rsidR="00633F6E">
        <w:rPr>
          <w:rFonts w:ascii="Times New Roman" w:hAnsi="Times New Roman"/>
          <w:sz w:val="26"/>
          <w:szCs w:val="26"/>
          <w:lang w:val="ro-RO"/>
        </w:rPr>
        <w:t>dlui/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dnei </w:t>
      </w:r>
      <w:r w:rsidR="00633F6E" w:rsidRPr="00633F6E">
        <w:rPr>
          <w:rFonts w:ascii="Times New Roman" w:hAnsi="Times New Roman"/>
          <w:i/>
          <w:iCs/>
          <w:sz w:val="26"/>
          <w:szCs w:val="26"/>
          <w:lang w:val="ro-RO"/>
        </w:rPr>
        <w:t>Nume Prenume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hab./șt. med./farm., 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angajat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(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ă</w:t>
      </w:r>
      <w:r w:rsidR="00633F6E">
        <w:rPr>
          <w:rFonts w:ascii="Times New Roman" w:hAnsi="Times New Roman"/>
          <w:sz w:val="26"/>
          <w:szCs w:val="26"/>
          <w:lang w:val="ro-RO"/>
        </w:rPr>
        <w:t>)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 în calitate 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274691" w:rsidRPr="00B71CE3">
        <w:rPr>
          <w:rFonts w:ascii="Times New Roman" w:hAnsi="Times New Roman"/>
          <w:i/>
          <w:iCs/>
          <w:sz w:val="26"/>
          <w:szCs w:val="26"/>
          <w:lang w:val="ro-RO"/>
        </w:rPr>
        <w:t>titular pe 1,0 unitate</w:t>
      </w:r>
      <w:r w:rsidR="009E51A6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 din anul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0000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>Departament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>ul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>/ Disciplin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>a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>/ Catedr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>a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de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la cursu</w:t>
      </w:r>
      <w:r w:rsidR="00B71CE3">
        <w:rPr>
          <w:rFonts w:ascii="Times New Roman" w:hAnsi="Times New Roman"/>
          <w:sz w:val="26"/>
          <w:szCs w:val="26"/>
          <w:lang w:val="ro-RO"/>
        </w:rPr>
        <w:t>l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de educație continuă a medicilor și farmaciștilor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realizat 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, cu suportarea cheltuielilor de către angajator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:</w:t>
      </w:r>
    </w:p>
    <w:p w14:paraId="013C8ED3" w14:textId="72E6F92A" w:rsidR="00921B97" w:rsidRPr="00B71CE3" w:rsidRDefault="00B71CE3" w:rsidP="00F12A24">
      <w:pPr>
        <w:pStyle w:val="Listparagraf"/>
        <w:numPr>
          <w:ilvl w:val="0"/>
          <w:numId w:val="21"/>
        </w:numPr>
        <w:spacing w:line="276" w:lineRule="auto"/>
        <w:ind w:left="426" w:right="283"/>
        <w:jc w:val="both"/>
        <w:rPr>
          <w:rFonts w:ascii="Times New Roman" w:hAnsi="Times New Roman"/>
          <w:sz w:val="26"/>
          <w:szCs w:val="26"/>
          <w:lang w:val="ro-RO"/>
        </w:rPr>
      </w:pPr>
      <w:r w:rsidRPr="00B71CE3">
        <w:rPr>
          <w:rFonts w:ascii="Times New Roman" w:hAnsi="Times New Roman"/>
          <w:sz w:val="26"/>
          <w:szCs w:val="26"/>
          <w:lang w:val="ro-RO"/>
        </w:rPr>
        <w:t>Denumirea cursului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 xml:space="preserve">, din 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-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.2022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, durata 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ore, costul </w:t>
      </w:r>
      <w:r w:rsidR="00C20A78" w:rsidRPr="00B71CE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>lei</w:t>
      </w:r>
    </w:p>
    <w:p w14:paraId="2B8E449F" w14:textId="30AB02BA" w:rsidR="009E51A6" w:rsidRDefault="00F12A24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F12A24">
        <w:rPr>
          <w:rFonts w:ascii="Times New Roman" w:hAnsi="Times New Roman"/>
          <w:b/>
          <w:bCs/>
          <w:i/>
          <w:iCs/>
          <w:sz w:val="26"/>
          <w:szCs w:val="26"/>
          <w:lang w:val="ro-RO"/>
        </w:rPr>
        <w:t>Argumente</w:t>
      </w:r>
      <w:r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Necesitatea frecventării cursului de perfecționare de către </w:t>
      </w:r>
      <w:r>
        <w:rPr>
          <w:rFonts w:ascii="Times New Roman" w:hAnsi="Times New Roman"/>
          <w:sz w:val="26"/>
          <w:szCs w:val="26"/>
          <w:lang w:val="ro-RO"/>
        </w:rPr>
        <w:t>dl/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dna </w:t>
      </w:r>
      <w:r w:rsidRPr="00F12A24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9E51A6" w:rsidRPr="00F12A24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, este argumentată prin </w:t>
      </w:r>
      <w:r w:rsidRPr="00541D41">
        <w:rPr>
          <w:rFonts w:ascii="Times New Roman" w:hAnsi="Times New Roman"/>
          <w:i/>
          <w:iCs/>
          <w:sz w:val="26"/>
          <w:szCs w:val="26"/>
          <w:lang w:val="ro-RO"/>
        </w:rPr>
        <w:t>_______________ ___________________________________________________________________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. </w:t>
      </w:r>
    </w:p>
    <w:p w14:paraId="0BEB6264" w14:textId="6CBEA295" w:rsidR="009E51A6" w:rsidRDefault="009E51A6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În perioada desfășurării cursului de perfecționare, procesul didactic în cadrul </w:t>
      </w:r>
      <w:r w:rsidR="00F12A24">
        <w:rPr>
          <w:rFonts w:ascii="Times New Roman" w:hAnsi="Times New Roman"/>
          <w:sz w:val="26"/>
          <w:szCs w:val="26"/>
          <w:lang w:val="ro-RO"/>
        </w:rPr>
        <w:t>departamentului/disciplinei/</w:t>
      </w:r>
      <w:r>
        <w:rPr>
          <w:rFonts w:ascii="Times New Roman" w:hAnsi="Times New Roman"/>
          <w:sz w:val="26"/>
          <w:szCs w:val="26"/>
          <w:lang w:val="ro-RO"/>
        </w:rPr>
        <w:t>catedrei nu va fi perturbat.</w:t>
      </w:r>
    </w:p>
    <w:p w14:paraId="602A5142" w14:textId="77777777" w:rsidR="00274691" w:rsidRDefault="00274691" w:rsidP="00274691">
      <w:pPr>
        <w:spacing w:before="120" w:line="276" w:lineRule="auto"/>
        <w:ind w:right="284" w:firstLine="709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90EBC44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559738A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13B25246" w14:textId="77777777" w:rsidR="00F12A24" w:rsidRDefault="00F12A24" w:rsidP="00F12A24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subdiviziune 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________________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Nume Prenume/  </w:t>
      </w:r>
    </w:p>
    <w:p w14:paraId="3B0AF270" w14:textId="77777777" w:rsidR="00F12A24" w:rsidRDefault="00F12A24" w:rsidP="00F12A24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2E039691" w14:textId="6D0F65CF" w:rsidR="00F12A24" w:rsidRPr="005E63F4" w:rsidRDefault="00541D41" w:rsidP="00F12A24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00 luna 2022</w:t>
      </w:r>
    </w:p>
    <w:p w14:paraId="73ACF226" w14:textId="12559A5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       </w:t>
      </w:r>
    </w:p>
    <w:p w14:paraId="4CD280CF" w14:textId="77777777" w:rsidR="00DA5D91" w:rsidRPr="00214103" w:rsidRDefault="00DA5D91" w:rsidP="00DA5D91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5167563C" w14:textId="77777777" w:rsidR="00F12A24" w:rsidRDefault="00F12A24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42A45958" w14:textId="654CE12D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Dlui Emil Ceban, </w:t>
      </w:r>
    </w:p>
    <w:p w14:paraId="36045E22" w14:textId="77777777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rector IP USMF „Nicolae Testemiţanu”,</w:t>
      </w:r>
    </w:p>
    <w:p w14:paraId="609C1E09" w14:textId="77777777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profesor  universitar, doctor  habilitat</w:t>
      </w:r>
    </w:p>
    <w:p w14:paraId="60391762" w14:textId="77777777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0942FBD2" w14:textId="77777777" w:rsidR="003C58B0" w:rsidRPr="00214103" w:rsidRDefault="003C58B0" w:rsidP="00DA5D91">
      <w:pPr>
        <w:rPr>
          <w:rFonts w:ascii="Times New Roman" w:hAnsi="Times New Roman"/>
          <w:sz w:val="26"/>
          <w:szCs w:val="26"/>
          <w:lang w:val="ro-RO"/>
        </w:rPr>
      </w:pPr>
    </w:p>
    <w:sectPr w:rsidR="003C58B0" w:rsidRPr="00214103" w:rsidSect="00633F6E">
      <w:headerReference w:type="default" r:id="rId8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F86D" w14:textId="77777777" w:rsidR="00010A72" w:rsidRDefault="00010A72">
      <w:r>
        <w:separator/>
      </w:r>
    </w:p>
  </w:endnote>
  <w:endnote w:type="continuationSeparator" w:id="0">
    <w:p w14:paraId="0D8689B0" w14:textId="77777777" w:rsidR="00010A72" w:rsidRDefault="0001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36C5F" w14:textId="77777777" w:rsidR="00010A72" w:rsidRDefault="00010A72">
      <w:r>
        <w:separator/>
      </w:r>
    </w:p>
  </w:footnote>
  <w:footnote w:type="continuationSeparator" w:id="0">
    <w:p w14:paraId="6118B912" w14:textId="77777777" w:rsidR="00010A72" w:rsidRDefault="00010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633F6E" w:rsidRPr="00E97607" w14:paraId="1AEE1810" w14:textId="77777777" w:rsidTr="00BE51B5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6AA52130" w14:textId="77777777" w:rsidR="00633F6E" w:rsidRPr="00E97607" w:rsidRDefault="00633F6E" w:rsidP="00633F6E">
          <w:pPr>
            <w:pStyle w:val="Antet"/>
          </w:pPr>
          <w:r>
            <w:rPr>
              <w:noProof/>
              <w:sz w:val="16"/>
              <w:szCs w:val="16"/>
              <w:lang w:val="ro-RO"/>
            </w:rPr>
            <w:drawing>
              <wp:inline distT="0" distB="0" distL="0" distR="0" wp14:anchorId="45F3AF50" wp14:editId="3099585F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F712E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309D8B1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26EE3419" w14:textId="77777777" w:rsidR="00633F6E" w:rsidRPr="007A2AF0" w:rsidRDefault="00633F6E" w:rsidP="00633F6E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B5159C8" w14:textId="77777777" w:rsidR="00633F6E" w:rsidRPr="00E97607" w:rsidRDefault="00633F6E" w:rsidP="00633F6E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>
            <w:rPr>
              <w:rStyle w:val="Numrdepagin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>
            <w:rPr>
              <w:rStyle w:val="Numrdepagin"/>
            </w:rPr>
            <w:t>2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3B1DDF73" w14:textId="77777777" w:rsidR="00633F6E" w:rsidRDefault="00633F6E" w:rsidP="00633F6E">
    <w:pPr>
      <w:pStyle w:val="Antet"/>
      <w:rPr>
        <w:sz w:val="2"/>
      </w:rPr>
    </w:pPr>
    <w:r w:rsidRPr="00E9760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DFF2DB" wp14:editId="7B7473D4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5762C2" id="Rectangle 17" o:spid="_x0000_s1026" style="position:absolute;margin-left:-8.15pt;margin-top:-74.6pt;width:482.7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4F71F6A4" w14:textId="77777777" w:rsidR="003735B5" w:rsidRPr="00633F6E" w:rsidRDefault="003735B5" w:rsidP="00633F6E">
    <w:pPr>
      <w:pStyle w:val="Ante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D524677"/>
    <w:multiLevelType w:val="hybridMultilevel"/>
    <w:tmpl w:val="CC48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12754"/>
    <w:multiLevelType w:val="hybridMultilevel"/>
    <w:tmpl w:val="1C64739A"/>
    <w:lvl w:ilvl="0" w:tplc="2236BA5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szCs w:val="16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ED55DE"/>
    <w:multiLevelType w:val="hybridMultilevel"/>
    <w:tmpl w:val="2632D0D4"/>
    <w:lvl w:ilvl="0" w:tplc="FD12439C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04F070F"/>
    <w:multiLevelType w:val="hybridMultilevel"/>
    <w:tmpl w:val="FE9A0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5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"/>
  </w:num>
  <w:num w:numId="5">
    <w:abstractNumId w:val="0"/>
  </w:num>
  <w:num w:numId="6">
    <w:abstractNumId w:val="18"/>
  </w:num>
  <w:num w:numId="7">
    <w:abstractNumId w:val="19"/>
  </w:num>
  <w:num w:numId="8">
    <w:abstractNumId w:val="13"/>
  </w:num>
  <w:num w:numId="9">
    <w:abstractNumId w:val="7"/>
  </w:num>
  <w:num w:numId="10">
    <w:abstractNumId w:val="5"/>
  </w:num>
  <w:num w:numId="11">
    <w:abstractNumId w:val="20"/>
  </w:num>
  <w:num w:numId="12">
    <w:abstractNumId w:val="12"/>
  </w:num>
  <w:num w:numId="13">
    <w:abstractNumId w:val="10"/>
  </w:num>
  <w:num w:numId="14">
    <w:abstractNumId w:val="9"/>
  </w:num>
  <w:num w:numId="15">
    <w:abstractNumId w:val="4"/>
  </w:num>
  <w:num w:numId="16">
    <w:abstractNumId w:val="15"/>
  </w:num>
  <w:num w:numId="17">
    <w:abstractNumId w:val="17"/>
  </w:num>
  <w:num w:numId="18">
    <w:abstractNumId w:val="14"/>
  </w:num>
  <w:num w:numId="19">
    <w:abstractNumId w:val="6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7"/>
    <w:rsid w:val="00000A13"/>
    <w:rsid w:val="00007B72"/>
    <w:rsid w:val="00010A72"/>
    <w:rsid w:val="0002539A"/>
    <w:rsid w:val="00030F13"/>
    <w:rsid w:val="0004150B"/>
    <w:rsid w:val="000517CA"/>
    <w:rsid w:val="00055502"/>
    <w:rsid w:val="00097F36"/>
    <w:rsid w:val="000A0AFA"/>
    <w:rsid w:val="000A74E3"/>
    <w:rsid w:val="000B3F44"/>
    <w:rsid w:val="000B5B93"/>
    <w:rsid w:val="00111C01"/>
    <w:rsid w:val="00111E5B"/>
    <w:rsid w:val="00120B09"/>
    <w:rsid w:val="00136651"/>
    <w:rsid w:val="00195053"/>
    <w:rsid w:val="001978C7"/>
    <w:rsid w:val="001A0116"/>
    <w:rsid w:val="00214103"/>
    <w:rsid w:val="00216C47"/>
    <w:rsid w:val="0022460C"/>
    <w:rsid w:val="002261E8"/>
    <w:rsid w:val="00231E1F"/>
    <w:rsid w:val="00240BAA"/>
    <w:rsid w:val="00244270"/>
    <w:rsid w:val="002469AF"/>
    <w:rsid w:val="00253ED4"/>
    <w:rsid w:val="0025549A"/>
    <w:rsid w:val="002605CA"/>
    <w:rsid w:val="00263868"/>
    <w:rsid w:val="00267571"/>
    <w:rsid w:val="00274691"/>
    <w:rsid w:val="00277C92"/>
    <w:rsid w:val="002C3369"/>
    <w:rsid w:val="002D36B9"/>
    <w:rsid w:val="002F206D"/>
    <w:rsid w:val="002F300C"/>
    <w:rsid w:val="00310969"/>
    <w:rsid w:val="003530AF"/>
    <w:rsid w:val="0036485D"/>
    <w:rsid w:val="003735B5"/>
    <w:rsid w:val="00390929"/>
    <w:rsid w:val="003B7C1B"/>
    <w:rsid w:val="003C58B0"/>
    <w:rsid w:val="003D494E"/>
    <w:rsid w:val="003E5908"/>
    <w:rsid w:val="003F2DA1"/>
    <w:rsid w:val="00405169"/>
    <w:rsid w:val="00407FC4"/>
    <w:rsid w:val="00411070"/>
    <w:rsid w:val="00415319"/>
    <w:rsid w:val="00434FC5"/>
    <w:rsid w:val="004472C4"/>
    <w:rsid w:val="00452817"/>
    <w:rsid w:val="0046181A"/>
    <w:rsid w:val="004634C7"/>
    <w:rsid w:val="004762FB"/>
    <w:rsid w:val="0049055D"/>
    <w:rsid w:val="00492C6D"/>
    <w:rsid w:val="004F0498"/>
    <w:rsid w:val="005155FE"/>
    <w:rsid w:val="00525705"/>
    <w:rsid w:val="005340C6"/>
    <w:rsid w:val="00535502"/>
    <w:rsid w:val="00541D41"/>
    <w:rsid w:val="005533DE"/>
    <w:rsid w:val="00563265"/>
    <w:rsid w:val="005749B5"/>
    <w:rsid w:val="00581D42"/>
    <w:rsid w:val="005916A0"/>
    <w:rsid w:val="005936E6"/>
    <w:rsid w:val="005C19B1"/>
    <w:rsid w:val="005D1347"/>
    <w:rsid w:val="005E010F"/>
    <w:rsid w:val="00617E65"/>
    <w:rsid w:val="00626381"/>
    <w:rsid w:val="0062738F"/>
    <w:rsid w:val="00633F6E"/>
    <w:rsid w:val="00635594"/>
    <w:rsid w:val="00692D2D"/>
    <w:rsid w:val="006C1D5E"/>
    <w:rsid w:val="006F07A2"/>
    <w:rsid w:val="0072131D"/>
    <w:rsid w:val="00726BCD"/>
    <w:rsid w:val="0073522A"/>
    <w:rsid w:val="00753193"/>
    <w:rsid w:val="0077762A"/>
    <w:rsid w:val="00793423"/>
    <w:rsid w:val="008126C6"/>
    <w:rsid w:val="008155D6"/>
    <w:rsid w:val="008171AA"/>
    <w:rsid w:val="0083475F"/>
    <w:rsid w:val="00836312"/>
    <w:rsid w:val="008377EA"/>
    <w:rsid w:val="00851F8B"/>
    <w:rsid w:val="00857A7D"/>
    <w:rsid w:val="00880153"/>
    <w:rsid w:val="00880430"/>
    <w:rsid w:val="0088479E"/>
    <w:rsid w:val="00886B90"/>
    <w:rsid w:val="008967B6"/>
    <w:rsid w:val="008B1301"/>
    <w:rsid w:val="008D1DEF"/>
    <w:rsid w:val="00901FAE"/>
    <w:rsid w:val="00906EBE"/>
    <w:rsid w:val="0090703B"/>
    <w:rsid w:val="00921B97"/>
    <w:rsid w:val="009B46CB"/>
    <w:rsid w:val="009C423F"/>
    <w:rsid w:val="009D6664"/>
    <w:rsid w:val="009E51A6"/>
    <w:rsid w:val="009F63BB"/>
    <w:rsid w:val="00A034E4"/>
    <w:rsid w:val="00A03853"/>
    <w:rsid w:val="00A2335C"/>
    <w:rsid w:val="00A32CCB"/>
    <w:rsid w:val="00A649FB"/>
    <w:rsid w:val="00A733AE"/>
    <w:rsid w:val="00A84000"/>
    <w:rsid w:val="00A914AF"/>
    <w:rsid w:val="00A9424B"/>
    <w:rsid w:val="00AA4815"/>
    <w:rsid w:val="00B00BC8"/>
    <w:rsid w:val="00B1488B"/>
    <w:rsid w:val="00B35B85"/>
    <w:rsid w:val="00B4228C"/>
    <w:rsid w:val="00B540D9"/>
    <w:rsid w:val="00B54734"/>
    <w:rsid w:val="00B669A5"/>
    <w:rsid w:val="00B71CE3"/>
    <w:rsid w:val="00B81A52"/>
    <w:rsid w:val="00B8663E"/>
    <w:rsid w:val="00BA137B"/>
    <w:rsid w:val="00BA57CE"/>
    <w:rsid w:val="00BB1D06"/>
    <w:rsid w:val="00BC4114"/>
    <w:rsid w:val="00BD2573"/>
    <w:rsid w:val="00BD300B"/>
    <w:rsid w:val="00BE037C"/>
    <w:rsid w:val="00BF351A"/>
    <w:rsid w:val="00C008F7"/>
    <w:rsid w:val="00C0250E"/>
    <w:rsid w:val="00C20A78"/>
    <w:rsid w:val="00C437F6"/>
    <w:rsid w:val="00C5045D"/>
    <w:rsid w:val="00C84845"/>
    <w:rsid w:val="00CA352A"/>
    <w:rsid w:val="00CB10BB"/>
    <w:rsid w:val="00CB224A"/>
    <w:rsid w:val="00CD41E4"/>
    <w:rsid w:val="00CE5832"/>
    <w:rsid w:val="00CF5B72"/>
    <w:rsid w:val="00D01D6D"/>
    <w:rsid w:val="00D22DD4"/>
    <w:rsid w:val="00D232E6"/>
    <w:rsid w:val="00D32933"/>
    <w:rsid w:val="00D770CC"/>
    <w:rsid w:val="00D775D2"/>
    <w:rsid w:val="00D77B24"/>
    <w:rsid w:val="00D8128B"/>
    <w:rsid w:val="00D83C24"/>
    <w:rsid w:val="00DA5D91"/>
    <w:rsid w:val="00DB6ED3"/>
    <w:rsid w:val="00DB7AF5"/>
    <w:rsid w:val="00DE712D"/>
    <w:rsid w:val="00DE7C63"/>
    <w:rsid w:val="00E07120"/>
    <w:rsid w:val="00E139BF"/>
    <w:rsid w:val="00E151F7"/>
    <w:rsid w:val="00E15DFE"/>
    <w:rsid w:val="00E27A33"/>
    <w:rsid w:val="00E50244"/>
    <w:rsid w:val="00E53E0C"/>
    <w:rsid w:val="00E571B1"/>
    <w:rsid w:val="00E6266A"/>
    <w:rsid w:val="00E67EA0"/>
    <w:rsid w:val="00E7185E"/>
    <w:rsid w:val="00E765B4"/>
    <w:rsid w:val="00E97607"/>
    <w:rsid w:val="00EA782E"/>
    <w:rsid w:val="00EB523F"/>
    <w:rsid w:val="00EC5457"/>
    <w:rsid w:val="00EE7F4D"/>
    <w:rsid w:val="00F12A24"/>
    <w:rsid w:val="00F14317"/>
    <w:rsid w:val="00F31F53"/>
    <w:rsid w:val="00F32551"/>
    <w:rsid w:val="00F420AA"/>
    <w:rsid w:val="00F76569"/>
    <w:rsid w:val="00F81D17"/>
    <w:rsid w:val="00F83F44"/>
    <w:rsid w:val="00F85218"/>
    <w:rsid w:val="00F9069F"/>
    <w:rsid w:val="00F93FE2"/>
    <w:rsid w:val="00FC6A17"/>
    <w:rsid w:val="00FD604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4D549CE8"/>
  <w15:chartTrackingRefBased/>
  <w15:docId w15:val="{D3CC8E48-9DAB-40A0-A053-116E8E0C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semiHidden/>
  </w:style>
  <w:style w:type="table" w:default="1" w:styleId="Tabel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semiHidden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paragraph" w:styleId="Listparagraf">
    <w:name w:val="List Paragraph"/>
    <w:basedOn w:val="Normal"/>
    <w:uiPriority w:val="34"/>
    <w:qFormat/>
    <w:rsid w:val="00B71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67191-0DD9-443D-9846-E4E96AEE9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17</TotalTime>
  <Pages>1</Pages>
  <Words>146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HP_Owner</cp:lastModifiedBy>
  <cp:revision>3</cp:revision>
  <cp:lastPrinted>2019-08-01T08:25:00Z</cp:lastPrinted>
  <dcterms:created xsi:type="dcterms:W3CDTF">2022-01-08T09:19:00Z</dcterms:created>
  <dcterms:modified xsi:type="dcterms:W3CDTF">2022-01-08T18:44:00Z</dcterms:modified>
</cp:coreProperties>
</file>