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E16EFA" w14:textId="77777777" w:rsidR="00AD3247" w:rsidRPr="00B826D9" w:rsidRDefault="00AD3247" w:rsidP="00AD3247">
      <w:pPr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B826D9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186B39ED" w14:textId="77777777" w:rsidR="00AD3247" w:rsidRPr="00B826D9" w:rsidRDefault="00AD3247" w:rsidP="00AD3247">
      <w:pPr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Prim-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prorector</w:t>
      </w:r>
      <w:proofErr w:type="spellEnd"/>
      <w:r w:rsidRPr="00B826D9">
        <w:rPr>
          <w:rFonts w:ascii="Times New Roman" w:hAnsi="Times New Roman"/>
          <w:sz w:val="26"/>
          <w:szCs w:val="26"/>
          <w:lang w:val="en-US"/>
        </w:rPr>
        <w:t xml:space="preserve">   </w:t>
      </w:r>
    </w:p>
    <w:p w14:paraId="6499E90D" w14:textId="77777777" w:rsidR="00AD3247" w:rsidRPr="00B826D9" w:rsidRDefault="00AD3247" w:rsidP="00AD3247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14:paraId="7F8E7B26" w14:textId="77777777" w:rsidR="00AD3247" w:rsidRPr="00DA5D91" w:rsidRDefault="00AD3247" w:rsidP="00AD3247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B826D9">
        <w:rPr>
          <w:rFonts w:ascii="Times New Roman" w:hAnsi="Times New Roman"/>
          <w:sz w:val="26"/>
          <w:szCs w:val="26"/>
          <w:lang w:val="en-US"/>
        </w:rPr>
        <w:t xml:space="preserve">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Olga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Cernețchi</w:t>
      </w:r>
      <w:proofErr w:type="spellEnd"/>
    </w:p>
    <w:p w14:paraId="1817626F" w14:textId="77777777" w:rsidR="00AD3247" w:rsidRPr="00DA5D91" w:rsidRDefault="00AD3247" w:rsidP="00AD3247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</w:t>
      </w:r>
      <w:r>
        <w:rPr>
          <w:rFonts w:ascii="Times New Roman" w:hAnsi="Times New Roman"/>
          <w:sz w:val="26"/>
          <w:szCs w:val="26"/>
          <w:lang w:val="en-US"/>
        </w:rPr>
        <w:t xml:space="preserve">_  </w:t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______                                                                         </w:t>
      </w:r>
    </w:p>
    <w:p w14:paraId="5D25D1A4" w14:textId="11F6888E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 </w:t>
      </w: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6A2A51F5" w14:textId="77777777" w:rsidR="00DA5D91" w:rsidRPr="00274691" w:rsidRDefault="00DA5D91" w:rsidP="00274691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Stimate </w:t>
      </w:r>
      <w:proofErr w:type="spellStart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Domnule</w:t>
      </w:r>
      <w:proofErr w:type="spellEnd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  Rector,</w:t>
      </w:r>
    </w:p>
    <w:p w14:paraId="62BCD4CC" w14:textId="45546785" w:rsidR="00DA5D91" w:rsidRPr="00214103" w:rsidRDefault="00DA5D91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Departament/ Disciplină/ Catedră 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498A77BF" w:rsidR="00921B97" w:rsidRPr="00B71CE3" w:rsidRDefault="00B71CE3" w:rsidP="00F12A24">
      <w:pPr>
        <w:pStyle w:val="Listparagraf"/>
        <w:numPr>
          <w:ilvl w:val="0"/>
          <w:numId w:val="21"/>
        </w:numPr>
        <w:spacing w:line="276" w:lineRule="auto"/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85095D">
        <w:rPr>
          <w:rFonts w:ascii="Times New Roman" w:hAnsi="Times New Roman"/>
          <w:sz w:val="26"/>
          <w:szCs w:val="26"/>
          <w:lang w:val="ro-RO"/>
        </w:rPr>
        <w:t>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0</w:t>
      </w:r>
      <w:r w:rsidR="0085095D">
        <w:rPr>
          <w:rFonts w:ascii="Times New Roman" w:hAnsi="Times New Roman"/>
          <w:sz w:val="26"/>
          <w:szCs w:val="26"/>
          <w:lang w:val="ro-RO"/>
        </w:rPr>
        <w:t>00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</w:p>
    <w:p w14:paraId="0BEB6264" w14:textId="6CBEA295" w:rsidR="009E51A6" w:rsidRDefault="009E51A6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3B0AF270" w14:textId="77777777" w:rsidR="00F12A24" w:rsidRDefault="00F12A24" w:rsidP="00F12A24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2E039691" w14:textId="2BA157D0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 xml:space="preserve">00 luna </w:t>
      </w:r>
      <w:r w:rsidR="0085095D">
        <w:rPr>
          <w:rFonts w:ascii="Times New Roman" w:hAnsi="Times New Roman"/>
          <w:i/>
          <w:sz w:val="26"/>
          <w:szCs w:val="26"/>
          <w:lang w:val="ro-RO"/>
        </w:rPr>
        <w:t>0000</w:t>
      </w:r>
    </w:p>
    <w:p w14:paraId="73ACF226" w14:textId="12559A5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</w:r>
      <w:r w:rsidRPr="00214103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       </w:t>
      </w:r>
    </w:p>
    <w:p w14:paraId="364DEA30" w14:textId="77777777" w:rsidR="00AD3247" w:rsidRDefault="00AD3247" w:rsidP="00AD3247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Dne</w:t>
      </w:r>
      <w:r w:rsidRPr="00B826D9">
        <w:rPr>
          <w:rFonts w:ascii="Times New Roman" w:hAnsi="Times New Roman"/>
          <w:sz w:val="26"/>
          <w:szCs w:val="26"/>
          <w:lang w:val="ro-RO"/>
        </w:rPr>
        <w:t xml:space="preserve">i </w:t>
      </w:r>
      <w:r>
        <w:rPr>
          <w:rFonts w:ascii="Times New Roman" w:hAnsi="Times New Roman"/>
          <w:sz w:val="26"/>
          <w:szCs w:val="26"/>
          <w:lang w:val="ro-RO"/>
        </w:rPr>
        <w:t xml:space="preserve">Olga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Cernețchi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, prim-prorector,</w:t>
      </w:r>
    </w:p>
    <w:p w14:paraId="661E166A" w14:textId="77777777" w:rsidR="00AD3247" w:rsidRDefault="00AD3247" w:rsidP="00AD3247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prorec</w:t>
      </w:r>
      <w:r w:rsidRPr="00B826D9">
        <w:rPr>
          <w:rFonts w:ascii="Times New Roman" w:hAnsi="Times New Roman"/>
          <w:sz w:val="26"/>
          <w:szCs w:val="26"/>
          <w:lang w:val="ro-RO"/>
        </w:rPr>
        <w:t>tor</w:t>
      </w:r>
      <w:r>
        <w:rPr>
          <w:rFonts w:ascii="Times New Roman" w:hAnsi="Times New Roman"/>
          <w:sz w:val="26"/>
          <w:szCs w:val="26"/>
          <w:lang w:val="ro-RO"/>
        </w:rPr>
        <w:t xml:space="preserve"> pentru activitate didactică și management academic</w:t>
      </w:r>
    </w:p>
    <w:p w14:paraId="2B4EDEB0" w14:textId="77777777" w:rsidR="00AD3247" w:rsidRPr="00B826D9" w:rsidRDefault="00AD3247" w:rsidP="00AD3247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B826D9">
        <w:rPr>
          <w:rFonts w:ascii="Times New Roman" w:hAnsi="Times New Roman"/>
          <w:sz w:val="26"/>
          <w:szCs w:val="26"/>
          <w:lang w:val="ro-RO"/>
        </w:rPr>
        <w:t xml:space="preserve">al </w:t>
      </w:r>
      <w:r>
        <w:rPr>
          <w:rFonts w:ascii="Times New Roman" w:hAnsi="Times New Roman"/>
          <w:sz w:val="26"/>
          <w:szCs w:val="26"/>
          <w:lang w:val="ro-RO"/>
        </w:rPr>
        <w:t xml:space="preserve">IP </w:t>
      </w:r>
      <w:r w:rsidRPr="00B826D9">
        <w:rPr>
          <w:rFonts w:ascii="Times New Roman" w:hAnsi="Times New Roman"/>
          <w:sz w:val="26"/>
          <w:szCs w:val="26"/>
          <w:lang w:val="ro-RO"/>
        </w:rPr>
        <w:t xml:space="preserve">USMF „Nicolae </w:t>
      </w:r>
      <w:proofErr w:type="spellStart"/>
      <w:r w:rsidRPr="00B826D9">
        <w:rPr>
          <w:rFonts w:ascii="Times New Roman" w:hAnsi="Times New Roman"/>
          <w:sz w:val="26"/>
          <w:szCs w:val="26"/>
          <w:lang w:val="ro-RO"/>
        </w:rPr>
        <w:t>Testemiţanu</w:t>
      </w:r>
      <w:proofErr w:type="spellEnd"/>
      <w:r w:rsidRPr="00B826D9">
        <w:rPr>
          <w:rFonts w:ascii="Times New Roman" w:hAnsi="Times New Roman"/>
          <w:sz w:val="26"/>
          <w:szCs w:val="26"/>
          <w:lang w:val="ro-RO"/>
        </w:rPr>
        <w:t>”,</w:t>
      </w:r>
    </w:p>
    <w:p w14:paraId="609C1E09" w14:textId="0BC1DB49" w:rsidR="00D01D6D" w:rsidRPr="00214103" w:rsidRDefault="00AD3247" w:rsidP="00AD3247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B826D9"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 w:rsidRPr="00B826D9"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 w:rsidRPr="00B826D9">
        <w:rPr>
          <w:rFonts w:ascii="Times New Roman" w:hAnsi="Times New Roman"/>
          <w:sz w:val="26"/>
          <w:szCs w:val="26"/>
          <w:lang w:val="ro-RO"/>
        </w:rPr>
        <w:t>. șt. med., profesor universitar</w:t>
      </w:r>
    </w:p>
    <w:p w14:paraId="60391762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2F3D6ABF" w14:textId="1078B1A6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Coordonat:</w:t>
      </w:r>
    </w:p>
    <w:p w14:paraId="6234E798" w14:textId="77777777" w:rsidR="0085095D" w:rsidRDefault="0085095D" w:rsidP="0085095D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5DA5C8FE" w14:textId="77777777" w:rsidR="005C094F" w:rsidRDefault="005C094F" w:rsidP="005C094F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Stela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Adauji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 xml:space="preserve">, șef DEMC, </w:t>
      </w:r>
    </w:p>
    <w:p w14:paraId="451D400F" w14:textId="3C1CB21B" w:rsidR="0085095D" w:rsidRDefault="005C094F" w:rsidP="005C094F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. șt.</w:t>
      </w:r>
      <w:r>
        <w:rPr>
          <w:rFonts w:ascii="Times New Roman" w:hAnsi="Times New Roman"/>
          <w:sz w:val="24"/>
          <w:szCs w:val="24"/>
          <w:lang w:val="ro-RO"/>
        </w:rPr>
        <w:t xml:space="preserve"> farm.,</w:t>
      </w:r>
      <w:r>
        <w:rPr>
          <w:rFonts w:ascii="Times New Roman" w:hAnsi="Times New Roman"/>
          <w:sz w:val="26"/>
          <w:szCs w:val="26"/>
          <w:lang w:val="ro-RO"/>
        </w:rPr>
        <w:t xml:space="preserve"> conferențiar universitar</w:t>
      </w:r>
      <w:bookmarkStart w:id="0" w:name="_GoBack"/>
      <w:bookmarkEnd w:id="0"/>
    </w:p>
    <w:p w14:paraId="0942FBD2" w14:textId="77777777" w:rsidR="003C58B0" w:rsidRPr="00214103" w:rsidRDefault="003C58B0" w:rsidP="00DA5D91">
      <w:pPr>
        <w:rPr>
          <w:rFonts w:ascii="Times New Roman" w:hAnsi="Times New Roman"/>
          <w:sz w:val="26"/>
          <w:szCs w:val="26"/>
          <w:lang w:val="ro-RO"/>
        </w:rPr>
      </w:pPr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17318" w14:textId="77777777" w:rsidR="00631202" w:rsidRDefault="00631202">
      <w:r>
        <w:separator/>
      </w:r>
    </w:p>
  </w:endnote>
  <w:endnote w:type="continuationSeparator" w:id="0">
    <w:p w14:paraId="60414487" w14:textId="77777777" w:rsidR="00631202" w:rsidRDefault="0063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48AF4" w14:textId="77777777" w:rsidR="00631202" w:rsidRDefault="00631202">
      <w:r>
        <w:separator/>
      </w:r>
    </w:p>
  </w:footnote>
  <w:footnote w:type="continuationSeparator" w:id="0">
    <w:p w14:paraId="206FF3D7" w14:textId="77777777" w:rsidR="00631202" w:rsidRDefault="00631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ntet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5C094F">
            <w:rPr>
              <w:rStyle w:val="Numrdepagin"/>
              <w:noProof/>
              <w:lang w:val="ru-RU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5C094F" w:rsidRPr="005C094F">
            <w:rPr>
              <w:rStyle w:val="Numrdepagin"/>
              <w:noProof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ntet"/>
      <w:rPr>
        <w:sz w:val="2"/>
      </w:rPr>
    </w:pPr>
    <w:r w:rsidRPr="00E97607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ntet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04F070F"/>
    <w:multiLevelType w:val="hybridMultilevel"/>
    <w:tmpl w:val="FE9A03CA"/>
    <w:lvl w:ilvl="0" w:tplc="B20A9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7AB2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2017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102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2E1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6093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A189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C422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94C2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"/>
  </w:num>
  <w:num w:numId="5">
    <w:abstractNumId w:val="0"/>
  </w:num>
  <w:num w:numId="6">
    <w:abstractNumId w:val="18"/>
  </w:num>
  <w:num w:numId="7">
    <w:abstractNumId w:val="19"/>
  </w:num>
  <w:num w:numId="8">
    <w:abstractNumId w:val="13"/>
  </w:num>
  <w:num w:numId="9">
    <w:abstractNumId w:val="7"/>
  </w:num>
  <w:num w:numId="10">
    <w:abstractNumId w:val="5"/>
  </w:num>
  <w:num w:numId="11">
    <w:abstractNumId w:val="20"/>
  </w:num>
  <w:num w:numId="12">
    <w:abstractNumId w:val="12"/>
  </w:num>
  <w:num w:numId="13">
    <w:abstractNumId w:val="10"/>
  </w:num>
  <w:num w:numId="14">
    <w:abstractNumId w:val="9"/>
  </w:num>
  <w:num w:numId="15">
    <w:abstractNumId w:val="4"/>
  </w:num>
  <w:num w:numId="16">
    <w:abstractNumId w:val="15"/>
  </w:num>
  <w:num w:numId="17">
    <w:abstractNumId w:val="17"/>
  </w:num>
  <w:num w:numId="18">
    <w:abstractNumId w:val="14"/>
  </w:num>
  <w:num w:numId="19">
    <w:abstractNumId w:val="6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75E4E"/>
    <w:rsid w:val="00390929"/>
    <w:rsid w:val="003B7C1B"/>
    <w:rsid w:val="003C58B0"/>
    <w:rsid w:val="003D494E"/>
    <w:rsid w:val="003E5908"/>
    <w:rsid w:val="003F2DA1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F0498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094F"/>
    <w:rsid w:val="005C19B1"/>
    <w:rsid w:val="005D1347"/>
    <w:rsid w:val="005E010F"/>
    <w:rsid w:val="00617E65"/>
    <w:rsid w:val="00626381"/>
    <w:rsid w:val="0062738F"/>
    <w:rsid w:val="00631202"/>
    <w:rsid w:val="00633F6E"/>
    <w:rsid w:val="00635594"/>
    <w:rsid w:val="00692D2D"/>
    <w:rsid w:val="006C1D5E"/>
    <w:rsid w:val="006F07A2"/>
    <w:rsid w:val="0072131D"/>
    <w:rsid w:val="00726BCD"/>
    <w:rsid w:val="0073522A"/>
    <w:rsid w:val="00753193"/>
    <w:rsid w:val="0077762A"/>
    <w:rsid w:val="00785518"/>
    <w:rsid w:val="00793423"/>
    <w:rsid w:val="008126C6"/>
    <w:rsid w:val="008155D6"/>
    <w:rsid w:val="008171AA"/>
    <w:rsid w:val="0083475F"/>
    <w:rsid w:val="00836312"/>
    <w:rsid w:val="008377EA"/>
    <w:rsid w:val="0085095D"/>
    <w:rsid w:val="00851F8B"/>
    <w:rsid w:val="00857A7D"/>
    <w:rsid w:val="00880153"/>
    <w:rsid w:val="00880430"/>
    <w:rsid w:val="0088479E"/>
    <w:rsid w:val="00886B90"/>
    <w:rsid w:val="008967B6"/>
    <w:rsid w:val="008B1301"/>
    <w:rsid w:val="008D1DEF"/>
    <w:rsid w:val="00901FAE"/>
    <w:rsid w:val="00906EBE"/>
    <w:rsid w:val="0090703B"/>
    <w:rsid w:val="00921B97"/>
    <w:rsid w:val="009B46CB"/>
    <w:rsid w:val="009C423F"/>
    <w:rsid w:val="009D6664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AD3247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51F7"/>
    <w:rsid w:val="00E15DFE"/>
    <w:rsid w:val="00E27A33"/>
    <w:rsid w:val="00E50244"/>
    <w:rsid w:val="00E53E0C"/>
    <w:rsid w:val="00E571B1"/>
    <w:rsid w:val="00E6266A"/>
    <w:rsid w:val="00E67EA0"/>
    <w:rsid w:val="00E7185E"/>
    <w:rsid w:val="00E765B4"/>
    <w:rsid w:val="00E97607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6046"/>
    <w:rsid w:val="00FE052A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paragraph" w:styleId="Listparagraf">
    <w:name w:val="List Paragraph"/>
    <w:basedOn w:val="Normal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8F6F5-A7B8-4260-9D97-BE624638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0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User</cp:lastModifiedBy>
  <cp:revision>3</cp:revision>
  <cp:lastPrinted>2019-08-01T08:25:00Z</cp:lastPrinted>
  <dcterms:created xsi:type="dcterms:W3CDTF">2025-11-13T09:09:00Z</dcterms:created>
  <dcterms:modified xsi:type="dcterms:W3CDTF">2025-11-13T12:02:00Z</dcterms:modified>
</cp:coreProperties>
</file>