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69323D" w14:textId="67382597" w:rsidR="001350AF" w:rsidRPr="00B826D9" w:rsidRDefault="001350AF" w:rsidP="001350AF">
      <w:pPr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B826D9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19B95808" w14:textId="77777777" w:rsidR="001350AF" w:rsidRPr="00B826D9" w:rsidRDefault="001350AF" w:rsidP="001350AF">
      <w:pPr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Prim-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prorector</w:t>
      </w:r>
      <w:proofErr w:type="spellEnd"/>
      <w:r w:rsidRPr="00B826D9">
        <w:rPr>
          <w:rFonts w:ascii="Times New Roman" w:hAnsi="Times New Roman"/>
          <w:sz w:val="26"/>
          <w:szCs w:val="26"/>
          <w:lang w:val="en-US"/>
        </w:rPr>
        <w:t xml:space="preserve">   </w:t>
      </w:r>
    </w:p>
    <w:p w14:paraId="7672E6C5" w14:textId="77777777" w:rsidR="001350AF" w:rsidRPr="00B826D9" w:rsidRDefault="001350AF" w:rsidP="001350AF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14:paraId="310C18CA" w14:textId="77777777" w:rsidR="001350AF" w:rsidRPr="00DA5D91" w:rsidRDefault="001350AF" w:rsidP="001350AF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B826D9">
        <w:rPr>
          <w:rFonts w:ascii="Times New Roman" w:hAnsi="Times New Roman"/>
          <w:sz w:val="26"/>
          <w:szCs w:val="26"/>
          <w:lang w:val="en-US"/>
        </w:rPr>
        <w:t xml:space="preserve">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Olga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Cernețchi</w:t>
      </w:r>
      <w:proofErr w:type="spellEnd"/>
    </w:p>
    <w:p w14:paraId="5D25D1A4" w14:textId="381FD5B9" w:rsidR="00DA5D91" w:rsidRPr="00633F6E" w:rsidRDefault="001350AF" w:rsidP="001350AF">
      <w:pPr>
        <w:ind w:left="5670" w:right="-6"/>
        <w:jc w:val="center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</w:t>
      </w:r>
      <w:r>
        <w:rPr>
          <w:rFonts w:ascii="Times New Roman" w:hAnsi="Times New Roman"/>
          <w:sz w:val="26"/>
          <w:szCs w:val="26"/>
          <w:lang w:val="en-US"/>
        </w:rPr>
        <w:t xml:space="preserve">_  </w:t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______ </w:t>
      </w:r>
      <w:r w:rsidR="00DA5D91" w:rsidRPr="00633F6E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</w:t>
      </w:r>
    </w:p>
    <w:p w14:paraId="0EE8704D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749712E5" w14:textId="1637EC04" w:rsidR="00DA5D91" w:rsidRPr="00C052F2" w:rsidRDefault="00DA5D91" w:rsidP="00C052F2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Stimate </w:t>
      </w:r>
      <w:proofErr w:type="spellStart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Domnule</w:t>
      </w:r>
      <w:proofErr w:type="spellEnd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  Rector,</w:t>
      </w:r>
    </w:p>
    <w:p w14:paraId="62BCD4CC" w14:textId="6A801684" w:rsidR="00DA5D91" w:rsidRPr="00214103" w:rsidRDefault="00DA5D91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</w:t>
      </w:r>
      <w:bookmarkStart w:id="0" w:name="_GoBack"/>
      <w:bookmarkEnd w:id="0"/>
      <w:r w:rsidRPr="00214103">
        <w:rPr>
          <w:rFonts w:ascii="Times New Roman" w:hAnsi="Times New Roman"/>
          <w:sz w:val="26"/>
          <w:szCs w:val="26"/>
          <w:lang w:val="ro-RO"/>
        </w:rPr>
        <w:t>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Subdiviziunea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 xml:space="preserve"> și prin cumul intern la Catedra de denumirea în calitatea de profesor/ conferențiar/</w:t>
      </w:r>
      <w:r w:rsidR="00C052F2">
        <w:rPr>
          <w:rFonts w:ascii="Times New Roman" w:hAnsi="Times New Roman"/>
          <w:i/>
          <w:iCs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asistent pe 0,5/0,25 salarii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56F6C85D" w:rsidR="00921B97" w:rsidRPr="00B71CE3" w:rsidRDefault="00B71CE3" w:rsidP="00C052F2">
      <w:pPr>
        <w:pStyle w:val="Listparagraf"/>
        <w:numPr>
          <w:ilvl w:val="0"/>
          <w:numId w:val="21"/>
        </w:numPr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C052F2">
        <w:rPr>
          <w:rFonts w:ascii="Times New Roman" w:hAnsi="Times New Roman"/>
          <w:sz w:val="26"/>
          <w:szCs w:val="26"/>
          <w:lang w:val="ro-RO"/>
        </w:rPr>
        <w:t>2000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</w:p>
    <w:p w14:paraId="0BEB6264" w14:textId="1A7973DB" w:rsidR="009E51A6" w:rsidRDefault="009E51A6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</w:t>
      </w:r>
      <w:r w:rsidR="008C0865">
        <w:rPr>
          <w:rFonts w:ascii="Times New Roman" w:hAnsi="Times New Roman"/>
          <w:sz w:val="26"/>
          <w:szCs w:val="26"/>
          <w:lang w:val="ro-RO"/>
        </w:rPr>
        <w:t xml:space="preserve"> (după caz)</w:t>
      </w:r>
      <w:r>
        <w:rPr>
          <w:rFonts w:ascii="Times New Roman" w:hAnsi="Times New Roman"/>
          <w:sz w:val="26"/>
          <w:szCs w:val="26"/>
          <w:lang w:val="ro-RO"/>
        </w:rPr>
        <w:t>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2E039691" w14:textId="5556503A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 xml:space="preserve">00 luna </w:t>
      </w:r>
      <w:r w:rsidR="00C052F2">
        <w:rPr>
          <w:rFonts w:ascii="Times New Roman" w:hAnsi="Times New Roman"/>
          <w:i/>
          <w:sz w:val="26"/>
          <w:szCs w:val="26"/>
          <w:lang w:val="ro-RO"/>
        </w:rPr>
        <w:t>0000</w:t>
      </w:r>
    </w:p>
    <w:p w14:paraId="5167563C" w14:textId="77777777" w:rsidR="00F12A24" w:rsidRDefault="00F12A24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188EADBA" w14:textId="77777777" w:rsidR="001350AF" w:rsidRDefault="001350AF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13D2B818" w14:textId="77777777" w:rsidR="001350AF" w:rsidRDefault="001350AF" w:rsidP="001350AF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Dne</w:t>
      </w:r>
      <w:r w:rsidRPr="00B826D9">
        <w:rPr>
          <w:rFonts w:ascii="Times New Roman" w:hAnsi="Times New Roman"/>
          <w:sz w:val="26"/>
          <w:szCs w:val="26"/>
          <w:lang w:val="ro-RO"/>
        </w:rPr>
        <w:t xml:space="preserve">i </w:t>
      </w:r>
      <w:r>
        <w:rPr>
          <w:rFonts w:ascii="Times New Roman" w:hAnsi="Times New Roman"/>
          <w:sz w:val="26"/>
          <w:szCs w:val="26"/>
          <w:lang w:val="ro-RO"/>
        </w:rPr>
        <w:t xml:space="preserve">Olga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Cernețchi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, prim-prorector,</w:t>
      </w:r>
    </w:p>
    <w:p w14:paraId="15ED3F3F" w14:textId="77777777" w:rsidR="001350AF" w:rsidRDefault="001350AF" w:rsidP="001350AF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prorec</w:t>
      </w:r>
      <w:r w:rsidRPr="00B826D9">
        <w:rPr>
          <w:rFonts w:ascii="Times New Roman" w:hAnsi="Times New Roman"/>
          <w:sz w:val="26"/>
          <w:szCs w:val="26"/>
          <w:lang w:val="ro-RO"/>
        </w:rPr>
        <w:t>tor</w:t>
      </w:r>
      <w:r>
        <w:rPr>
          <w:rFonts w:ascii="Times New Roman" w:hAnsi="Times New Roman"/>
          <w:sz w:val="26"/>
          <w:szCs w:val="26"/>
          <w:lang w:val="ro-RO"/>
        </w:rPr>
        <w:t xml:space="preserve"> pentru activitate didactică și management academic</w:t>
      </w:r>
    </w:p>
    <w:p w14:paraId="49A01526" w14:textId="77777777" w:rsidR="001350AF" w:rsidRPr="00B826D9" w:rsidRDefault="001350AF" w:rsidP="001350AF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B826D9">
        <w:rPr>
          <w:rFonts w:ascii="Times New Roman" w:hAnsi="Times New Roman"/>
          <w:sz w:val="26"/>
          <w:szCs w:val="26"/>
          <w:lang w:val="ro-RO"/>
        </w:rPr>
        <w:t xml:space="preserve">al </w:t>
      </w:r>
      <w:r>
        <w:rPr>
          <w:rFonts w:ascii="Times New Roman" w:hAnsi="Times New Roman"/>
          <w:sz w:val="26"/>
          <w:szCs w:val="26"/>
          <w:lang w:val="ro-RO"/>
        </w:rPr>
        <w:t xml:space="preserve">IP </w:t>
      </w:r>
      <w:r w:rsidRPr="00B826D9">
        <w:rPr>
          <w:rFonts w:ascii="Times New Roman" w:hAnsi="Times New Roman"/>
          <w:sz w:val="26"/>
          <w:szCs w:val="26"/>
          <w:lang w:val="ro-RO"/>
        </w:rPr>
        <w:t xml:space="preserve">USMF „Nicolae </w:t>
      </w:r>
      <w:proofErr w:type="spellStart"/>
      <w:r w:rsidRPr="00B826D9">
        <w:rPr>
          <w:rFonts w:ascii="Times New Roman" w:hAnsi="Times New Roman"/>
          <w:sz w:val="26"/>
          <w:szCs w:val="26"/>
          <w:lang w:val="ro-RO"/>
        </w:rPr>
        <w:t>Testemiţanu</w:t>
      </w:r>
      <w:proofErr w:type="spellEnd"/>
      <w:r w:rsidRPr="00B826D9">
        <w:rPr>
          <w:rFonts w:ascii="Times New Roman" w:hAnsi="Times New Roman"/>
          <w:sz w:val="26"/>
          <w:szCs w:val="26"/>
          <w:lang w:val="ro-RO"/>
        </w:rPr>
        <w:t>”,</w:t>
      </w:r>
    </w:p>
    <w:p w14:paraId="609C1E09" w14:textId="1D5834AA" w:rsidR="00D01D6D" w:rsidRDefault="001350AF" w:rsidP="001350AF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B826D9"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 w:rsidRPr="00B826D9"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 w:rsidRPr="00B826D9">
        <w:rPr>
          <w:rFonts w:ascii="Times New Roman" w:hAnsi="Times New Roman"/>
          <w:sz w:val="26"/>
          <w:szCs w:val="26"/>
          <w:lang w:val="ro-RO"/>
        </w:rPr>
        <w:t>. șt. med., profesor universitar</w:t>
      </w:r>
    </w:p>
    <w:p w14:paraId="6921F0E6" w14:textId="77777777" w:rsidR="008C0865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2C3EA4D2" w14:textId="641F0E3D" w:rsidR="008C0865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Coordonat:</w:t>
      </w:r>
    </w:p>
    <w:p w14:paraId="7A45D591" w14:textId="456EA1DA" w:rsidR="008C0865" w:rsidRPr="00214103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Șef Departam</w:t>
      </w:r>
      <w:r w:rsidR="004C43DE">
        <w:rPr>
          <w:rFonts w:ascii="Times New Roman" w:hAnsi="Times New Roman"/>
          <w:sz w:val="26"/>
          <w:szCs w:val="26"/>
          <w:lang w:val="ro-RO"/>
        </w:rPr>
        <w:t>ent/ Disciplină/ Catedră (după c</w:t>
      </w:r>
      <w:r>
        <w:rPr>
          <w:rFonts w:ascii="Times New Roman" w:hAnsi="Times New Roman"/>
          <w:sz w:val="26"/>
          <w:szCs w:val="26"/>
          <w:lang w:val="ro-RO"/>
        </w:rPr>
        <w:t>az</w:t>
      </w:r>
      <w:r w:rsidR="00C052F2">
        <w:rPr>
          <w:rFonts w:ascii="Times New Roman" w:hAnsi="Times New Roman"/>
          <w:sz w:val="26"/>
          <w:szCs w:val="26"/>
          <w:lang w:val="ro-RO"/>
        </w:rPr>
        <w:t>, dacă este angajat</w:t>
      </w:r>
      <w:r>
        <w:rPr>
          <w:rFonts w:ascii="Times New Roman" w:hAnsi="Times New Roman"/>
          <w:sz w:val="26"/>
          <w:szCs w:val="26"/>
          <w:lang w:val="ro-RO"/>
        </w:rPr>
        <w:t>)</w:t>
      </w:r>
    </w:p>
    <w:p w14:paraId="08248A4C" w14:textId="77777777" w:rsidR="00C052F2" w:rsidRDefault="00C052F2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792C1E0F" w14:textId="77777777" w:rsidR="009E1F5B" w:rsidRDefault="009E1F5B" w:rsidP="009E1F5B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Stela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Adauji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 xml:space="preserve">, șef DEMC, </w:t>
      </w:r>
    </w:p>
    <w:p w14:paraId="0942FBD2" w14:textId="2C8A20DC" w:rsidR="003C58B0" w:rsidRPr="00214103" w:rsidRDefault="009E1F5B" w:rsidP="009E1F5B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. șt.</w:t>
      </w:r>
      <w:r>
        <w:rPr>
          <w:rFonts w:ascii="Times New Roman" w:hAnsi="Times New Roman"/>
          <w:sz w:val="24"/>
          <w:szCs w:val="24"/>
          <w:lang w:val="ro-RO"/>
        </w:rPr>
        <w:t xml:space="preserve"> farm.,</w:t>
      </w:r>
      <w:r>
        <w:rPr>
          <w:rFonts w:ascii="Times New Roman" w:hAnsi="Times New Roman"/>
          <w:sz w:val="26"/>
          <w:szCs w:val="26"/>
          <w:lang w:val="ro-RO"/>
        </w:rPr>
        <w:t xml:space="preserve"> conferențiar universitar</w:t>
      </w:r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4A72C" w14:textId="77777777" w:rsidR="00786AE0" w:rsidRDefault="00786AE0">
      <w:r>
        <w:separator/>
      </w:r>
    </w:p>
  </w:endnote>
  <w:endnote w:type="continuationSeparator" w:id="0">
    <w:p w14:paraId="4E4A6237" w14:textId="77777777" w:rsidR="00786AE0" w:rsidRDefault="0078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D5254" w14:textId="77777777" w:rsidR="00786AE0" w:rsidRDefault="00786AE0">
      <w:r>
        <w:separator/>
      </w:r>
    </w:p>
  </w:footnote>
  <w:footnote w:type="continuationSeparator" w:id="0">
    <w:p w14:paraId="7C545A50" w14:textId="77777777" w:rsidR="00786AE0" w:rsidRDefault="00786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ntet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9E1F5B">
            <w:rPr>
              <w:rStyle w:val="Numrdepagin"/>
              <w:noProof/>
              <w:lang w:val="ru-RU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9E1F5B" w:rsidRPr="009E1F5B">
            <w:rPr>
              <w:rStyle w:val="Numrdepagin"/>
              <w:noProof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ntet"/>
      <w:rPr>
        <w:sz w:val="2"/>
      </w:rPr>
    </w:pPr>
    <w:r w:rsidRPr="00E97607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ntet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04F070F"/>
    <w:multiLevelType w:val="hybridMultilevel"/>
    <w:tmpl w:val="FE9A03CA"/>
    <w:lvl w:ilvl="0" w:tplc="8DF0A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D6BE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14C4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A43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AC57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C03F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866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E6C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3EB3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"/>
  </w:num>
  <w:num w:numId="5">
    <w:abstractNumId w:val="0"/>
  </w:num>
  <w:num w:numId="6">
    <w:abstractNumId w:val="18"/>
  </w:num>
  <w:num w:numId="7">
    <w:abstractNumId w:val="19"/>
  </w:num>
  <w:num w:numId="8">
    <w:abstractNumId w:val="13"/>
  </w:num>
  <w:num w:numId="9">
    <w:abstractNumId w:val="7"/>
  </w:num>
  <w:num w:numId="10">
    <w:abstractNumId w:val="5"/>
  </w:num>
  <w:num w:numId="11">
    <w:abstractNumId w:val="20"/>
  </w:num>
  <w:num w:numId="12">
    <w:abstractNumId w:val="12"/>
  </w:num>
  <w:num w:numId="13">
    <w:abstractNumId w:val="10"/>
  </w:num>
  <w:num w:numId="14">
    <w:abstractNumId w:val="9"/>
  </w:num>
  <w:num w:numId="15">
    <w:abstractNumId w:val="4"/>
  </w:num>
  <w:num w:numId="16">
    <w:abstractNumId w:val="15"/>
  </w:num>
  <w:num w:numId="17">
    <w:abstractNumId w:val="17"/>
  </w:num>
  <w:num w:numId="18">
    <w:abstractNumId w:val="14"/>
  </w:num>
  <w:num w:numId="19">
    <w:abstractNumId w:val="6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50AF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90929"/>
    <w:rsid w:val="003B7C1B"/>
    <w:rsid w:val="003C58B0"/>
    <w:rsid w:val="003D494E"/>
    <w:rsid w:val="003E5908"/>
    <w:rsid w:val="003F2DA1"/>
    <w:rsid w:val="00404AA3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C43DE"/>
    <w:rsid w:val="004F0498"/>
    <w:rsid w:val="005053A6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19B1"/>
    <w:rsid w:val="005D1347"/>
    <w:rsid w:val="005E010F"/>
    <w:rsid w:val="00617E65"/>
    <w:rsid w:val="00626381"/>
    <w:rsid w:val="0062738F"/>
    <w:rsid w:val="00633F6E"/>
    <w:rsid w:val="00635594"/>
    <w:rsid w:val="00692D2D"/>
    <w:rsid w:val="006C1D5E"/>
    <w:rsid w:val="006F07A2"/>
    <w:rsid w:val="0072131D"/>
    <w:rsid w:val="00726BCD"/>
    <w:rsid w:val="0073522A"/>
    <w:rsid w:val="00753193"/>
    <w:rsid w:val="0077762A"/>
    <w:rsid w:val="00786AE0"/>
    <w:rsid w:val="00793423"/>
    <w:rsid w:val="007F6880"/>
    <w:rsid w:val="008126C6"/>
    <w:rsid w:val="008155D6"/>
    <w:rsid w:val="008171AA"/>
    <w:rsid w:val="0083475F"/>
    <w:rsid w:val="00836312"/>
    <w:rsid w:val="008377EA"/>
    <w:rsid w:val="00851F8B"/>
    <w:rsid w:val="00857A7D"/>
    <w:rsid w:val="00880153"/>
    <w:rsid w:val="00880430"/>
    <w:rsid w:val="0088479E"/>
    <w:rsid w:val="00886B90"/>
    <w:rsid w:val="008967B6"/>
    <w:rsid w:val="008B1301"/>
    <w:rsid w:val="008C0865"/>
    <w:rsid w:val="008D1DEF"/>
    <w:rsid w:val="00901FAE"/>
    <w:rsid w:val="00906EBE"/>
    <w:rsid w:val="0090703B"/>
    <w:rsid w:val="00921B97"/>
    <w:rsid w:val="009B46CB"/>
    <w:rsid w:val="009C423F"/>
    <w:rsid w:val="009D6664"/>
    <w:rsid w:val="009E1F5B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052F2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E6660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51F7"/>
    <w:rsid w:val="00E15DFE"/>
    <w:rsid w:val="00E27A33"/>
    <w:rsid w:val="00E50244"/>
    <w:rsid w:val="00E53E0C"/>
    <w:rsid w:val="00E57105"/>
    <w:rsid w:val="00E571B1"/>
    <w:rsid w:val="00E6266A"/>
    <w:rsid w:val="00E67EA0"/>
    <w:rsid w:val="00E7185E"/>
    <w:rsid w:val="00E765B4"/>
    <w:rsid w:val="00E97607"/>
    <w:rsid w:val="00EA25A2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60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paragraph" w:styleId="Listparagraf">
    <w:name w:val="List Paragraph"/>
    <w:basedOn w:val="Normal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D6539-E3FC-4C7D-A292-9FEA08524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2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User</cp:lastModifiedBy>
  <cp:revision>5</cp:revision>
  <cp:lastPrinted>2019-08-01T08:25:00Z</cp:lastPrinted>
  <dcterms:created xsi:type="dcterms:W3CDTF">2025-11-13T09:19:00Z</dcterms:created>
  <dcterms:modified xsi:type="dcterms:W3CDTF">2025-11-13T12:03:00Z</dcterms:modified>
</cp:coreProperties>
</file>